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>
      <w:pPr>
        <w:pStyle w:val="19"/>
        <w:ind w:leftChars="0" w:left="0" w:firstLineChars="0" w:firstLine="0"/>
        <w:rPr>
          <w:rFonts w:ascii="黑体" w:eastAsia="黑体" w:cs="黑体" w:hAnsi="黑体"/>
          <w:color w:val="000000"/>
          <w:kern w:val="0"/>
          <w:sz w:val="32"/>
          <w:szCs w:val="32"/>
          <w:lang w:val="en-US" w:eastAsia="zh-CN"/>
        </w:rPr>
      </w:pPr>
      <w:r>
        <w:rPr>
          <w:rFonts w:ascii="黑体" w:eastAsia="黑体" w:cs="黑体" w:hAnsi="黑体" w:hint="eastAsia"/>
          <w:color w:val="000000"/>
          <w:kern w:val="0"/>
          <w:sz w:val="32"/>
          <w:szCs w:val="32"/>
          <w:lang w:val="en-US" w:eastAsia="zh-CN"/>
        </w:rPr>
        <w:t>附件3</w:t>
      </w:r>
    </w:p>
    <w:tbl>
      <w:tblPr>
        <w:jc w:val="left"/>
        <w:tblInd w:w="93" w:type="dxa"/>
        <w:tblW w:w="92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00" w:firstRow="0" w:lastRow="0" w:firstColumn="0" w:lastColumn="0" w:noHBand="1" w:noVBand="1"/>
      </w:tblPr>
      <w:tblGrid>
        <w:gridCol w:w="2840"/>
        <w:gridCol w:w="1470"/>
        <w:gridCol w:w="1680"/>
        <w:gridCol w:w="1605"/>
        <w:gridCol w:w="1620"/>
      </w:tblGrid>
      <w:tr>
        <w:trPr>
          <w:trHeight w:val="360"/>
        </w:trPr>
        <w:tc>
          <w:tcPr>
            <w:tcW w:w="92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方正小标宋简体" w:eastAsia="方正小标宋简体" w:cs="方正小标宋简体" w:hAnsi="方正小标宋简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ascii="方正小标宋简体" w:eastAsia="方正小标宋简体" w:cs="方正小标宋简体" w:hAnsi="方正小标宋简体" w:hint="eastAsia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/>
              </w:rPr>
              <w:t>成武县2026年义务教育招生入学服务电话</w:t>
            </w:r>
            <w:bookmarkEnd w:id="0"/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Ansi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Ansi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单位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Ansi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Ansi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联系人1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Ansi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Ansi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服务电话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Ansi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Ansi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联系人2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Ansi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Ansi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服务电话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成武县第一实验小学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祝老师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18853095958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谢老师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18853019259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成武县第二实验小学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武老师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15265078353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万老师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18853095585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成武县郜城第一实验小学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徐老师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19511520215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闫老师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15602468219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成武县郜城第二实验小学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朱老师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15315688288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刘老师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13953080936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成武县郜城第三实验小学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王老师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19863028990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张老师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15092607778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成武县郜城第四实验小学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马老师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18454060117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孙老师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13854038918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成武县郜城第五实验小学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赵老师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19327068151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单老师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15376942618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成武县郜城第六实验小学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李老师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15169771999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陈老师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15254063345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成武县郜城第七实验小学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李老师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18253067811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郭老师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18253067922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成武县第一中学附属小学(成武县郜城第八实验小学)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陈老师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13853010272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欧老师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15550736675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成武县郜城第九实验小学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郭老师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15806768217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刘老师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15666843637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成武县育才学校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宗老师(中学)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18553069577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胡老师(中学)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16653013188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成武县伯乐实验学校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王老师(中学)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18865301575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祝老师(中学)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18865305200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成武县实验中学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郭老师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18661510261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陈老师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18661510369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成武县伯乐第一初级中学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史老师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15005301886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李老师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13869700490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成武县伯乐第二初级中学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张老师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15506617891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陈老师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18653098186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永昌街道办事处振兴中学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刘老师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17853027096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申老师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15020199976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永昌街道办事处郜鼎中学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宋老师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15553062227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王老师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13854045648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永昌街道办事处实验学校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宋老师(小学)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13869758291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孟老师(小学)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15020191889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文亭街道办事处实验学校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李老师(小学)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15376124011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孙老师(小学)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15552083771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宋体" w:eastAsia="宋体" w:cs="宋体" w:hAnsi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单位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宋体" w:eastAsia="宋体" w:cs="宋体" w:hAnsi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联系人1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宋体" w:eastAsia="宋体" w:cs="宋体" w:hAnsi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服务电话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宋体" w:eastAsia="宋体" w:cs="宋体" w:hAnsi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联系人2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宋体" w:eastAsia="宋体" w:cs="宋体" w:hAnsi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服务电话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永昌街道办事处实验学校（开发区）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董老师(小学)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13853030776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宋老师(小学)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15506617188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九女集镇实验学校（九女）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宋老师(小学)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13655402272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申老师(九女集镇初级中学)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15865868948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九女集镇实验学校（智楼）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樊老师(小学)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15506421966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樊老师(九女集镇智楼中学)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15726014588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天宫庙镇实验学校（天宫）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白老师(小学)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15806746393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宋老师(天宫庙镇初级中学)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15725401678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天宫庙镇实验学校（康集）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岳老师(小学)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15564021588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闫老师(天宫庙镇康集中学)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13153087358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孙寺镇实验学校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王老师(小学)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13061584627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刘老师(孙寺镇初级中学)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13675406567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苟村集镇实验学校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刘老师(小学)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15288728688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朱老师(苟村集镇初级中学)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13561353450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白浮图镇实验学校（白浮）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程老师(小学)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15020512966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刘老师(中学)刘老师(小学)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13869725940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白浮图镇实验学校（孙庙）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张老师(小学)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17661480886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杨老师(白浮图镇孙庙中学)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15854080589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张楼镇实验学校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曹老师(小学)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15253064255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张老师(张楼镇初级中学)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18305308833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大田集镇实验学校（大田集）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王老师(小学)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15965868637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李老师(大田集镇初级中学)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13325176138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大田集镇实验学校（桃花）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刘老师(小学)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15990958341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邱老师(大田集镇桃花中学)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18769022366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党集镇实验学校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王老师(小学)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18816080699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宋老师(党集镇初级中学)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13061590510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汶上集镇实验学校（汶上）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张老师(小学)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13225308989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李老师(汶上集镇初级中学)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18865001103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汶上集镇实验学校（宝峰）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董老师(小学)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18854000066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刘老师(汶上集镇宝峰中学)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15965506602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南鲁集镇实验学校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宋老师(小学)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13954024028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王老师(南鲁集镇初级中学)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15098399581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伯乐集镇实验学校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李老师(小学)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13563882243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刘老师(伯乐集镇初级中学)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13235305136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成武县文亭实验学校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霍老师(小学)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18853064766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杨老师(中学)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15725701316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成武县江河宏桥实验学校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姚老师(小学)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13776465505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姚老师(中学)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13776465505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宋体" w:eastAsia="宋体" w:cs="宋体" w:hAnsi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单位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宋体" w:eastAsia="宋体" w:cs="宋体" w:hAnsi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联系人1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宋体" w:eastAsia="宋体" w:cs="宋体" w:hAnsi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服务电话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宋体" w:eastAsia="宋体" w:cs="宋体" w:hAnsi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联系人2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宋体" w:eastAsia="宋体" w:cs="宋体" w:hAnsi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服务电话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成武县天卉学校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孙老师(小学)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13853037800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孙老师(中学)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13853037800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成武县蓝水湾实验学校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时老师(小学)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18905302179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闫老师(中学)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17660309998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成武县王集学校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张老师(小学)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18405306060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孙老师(中学)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13405309955</w:t>
            </w:r>
          </w:p>
        </w:tc>
      </w:tr>
      <w:tr>
        <w:trPr>
          <w:trHeight w:val="500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成武县佳合双语学校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李老师(中学)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18661510312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裴老师(中学)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仿宋_GB2312" w:eastAsia="仿宋_GB2312" w:cs="仿宋_GB2312" w:hAnsi="仿宋_GB2312" w:hint="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17362275222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right="0" w:firstLine="0"/>
        <w:jc w:val="both"/>
        <w:textAlignment w:val="auto"/>
        <w:outlineLvl w:val="9"/>
        <w:rPr>
          <w:rFonts w:ascii="黑体" w:eastAsia="黑体" w:cs="黑体" w:hAnsi="黑体" w:hint="eastAsia"/>
          <w:b w:val="0"/>
          <w:bCs w:val="0"/>
          <w:sz w:val="24"/>
          <w:szCs w:val="24"/>
          <w:lang w:val="en-US" w:eastAsia="zh-CN"/>
        </w:rPr>
      </w:pPr>
    </w:p>
    <w:sectPr>
      <w:footerReference w:type="default" r:id="rId2"/>
      <w:pgSz w:w="11906" w:h="16838"/>
      <w:pgMar w:top="2098" w:right="1531" w:bottom="1985" w:left="1531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altName w:val="方正小标宋_GBK"/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sdt>
    <w:sdtPr>
      <w:id w:val="1805987538"/>
      <w:docPartList>
        <w:docPartGallery w:val="autotext"/>
      </w:docPartList>
    </w:sdtPr>
    <w:sdtContent>
      <w:p>
        <w:pPr>
          <w:pStyle w:val="16"/>
          <w:tabs>
            <w:tab w:val="center" w:pos="4153"/>
            <w:tab w:val="right" w:pos="8306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16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Y2RkM2JiMGRjYzliYzhiYjg1NjYzNDZlNDk2YTY4NDcifQ==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Arial" w:hAnsi="Calibri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Arial" w:hAnsi="Calibri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Arial" w:hAnsi="Calibri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Body Text Indent"/>
    <w:qFormat/>
    <w:basedOn w:val="0"/>
    <w:pPr>
      <w:spacing w:after="120" w:afterAutospacing="0"/>
      <w:ind w:leftChars="200" w:left="200"/>
    </w:pPr>
  </w:style>
  <w:style w:type="paragraph" w:styleId="16">
    <w:name w:val="footer"/>
    <w:qFormat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qFormat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Normal (Web)"/>
    <w:qFormat/>
    <w:basedOn w:val="0"/>
    <w:pPr>
      <w:widowControl/>
      <w:spacing w:before="100" w:beforeAutospacing="1" w:after="100" w:afterAutospacing="1"/>
      <w:jc w:val="left"/>
    </w:pPr>
    <w:rPr>
      <w:rFonts w:ascii="宋体" w:eastAsia="宋体" w:cs="宋体" w:hAnsi="宋体"/>
      <w:kern w:val="0"/>
      <w:sz w:val="24"/>
      <w:szCs w:val="24"/>
    </w:rPr>
  </w:style>
  <w:style w:type="paragraph" w:styleId="19">
    <w:name w:val="Body Text First Indent 2"/>
    <w:qFormat/>
    <w:basedOn w:val="15"/>
    <w:pPr>
      <w:ind w:firstLineChars="200" w:firstLine="200"/>
    </w:pPr>
  </w:style>
  <w:style w:type="character" w:styleId="20">
    <w:name w:val="Hyperlink"/>
    <w:qFormat/>
    <w:basedOn w:val="10"/>
    <w:rPr>
      <w:color w:val="0000FF"/>
      <w:u w:val="single"/>
    </w:rPr>
  </w:style>
  <w:style w:type="character" w:customStyle="1" w:yozoId="4094" w:styleId="21">
    <w:name w:val="Unresolved Mention"/>
    <w:qFormat/>
    <w:basedOn w:val="10"/>
    <w:rPr>
      <w:color w:val="605E5C"/>
      <w:shd w:val="clear" w:color="auto" w:fill="E1DFDD"/>
    </w:rPr>
  </w:style>
  <w:style w:type="paragraph" w:styleId="22">
    <w:name w:val="List Paragraph"/>
    <w:qFormat/>
    <w:basedOn w:val="0"/>
    <w:pPr>
      <w:ind w:firstLineChars="200" w:firstLine="200"/>
    </w:pPr>
  </w:style>
  <w:style w:type="character" w:customStyle="1" w:yozoId="4094" w:styleId="23">
    <w:name w:val="font71"/>
    <w:qFormat/>
    <w:basedOn w:val="10"/>
    <w:rPr>
      <w:rFonts w:ascii="黑体" w:eastAsia="黑体" w:cs="黑体" w:hAnsi="宋体"/>
      <w:color w:val="000000"/>
      <w:sz w:val="20"/>
      <w:szCs w:val="20"/>
      <w:u w:val="none"/>
    </w:rPr>
  </w:style>
  <w:style w:type="character" w:customStyle="1" w:yozoId="4094" w:styleId="24">
    <w:name w:val="font91"/>
    <w:qFormat/>
    <w:basedOn w:val="10"/>
    <w:rPr>
      <w:rFonts w:ascii="黑体" w:eastAsia="黑体" w:cs="黑体" w:hAnsi="宋体"/>
      <w:b/>
      <w:color w:val="000000"/>
      <w:sz w:val="20"/>
      <w:szCs w:val="20"/>
      <w:u w:val="none"/>
    </w:rPr>
  </w:style>
  <w:style w:type="character" w:customStyle="1" w:yozoId="4094" w:styleId="25">
    <w:name w:val="font41"/>
    <w:qFormat/>
    <w:basedOn w:val="10"/>
    <w:rPr>
      <w:rFonts w:ascii="方正小标宋简体" w:eastAsia="方正小标宋简体" w:cs="方正小标宋简体" w:hAnsi="方正小标宋简体"/>
      <w:b/>
      <w:color w:val="000000"/>
      <w:sz w:val="36"/>
      <w:szCs w:val="36"/>
      <w:u w:val="none"/>
    </w:rPr>
  </w:style>
  <w:style w:type="character" w:customStyle="1" w:yozoId="4094" w:styleId="26">
    <w:name w:val="font61"/>
    <w:qFormat/>
    <w:basedOn w:val="10"/>
    <w:rPr>
      <w:rFonts w:ascii="方正小标宋简体" w:eastAsia="方正小标宋简体" w:cs="方正小标宋简体" w:hAnsi="方正小标宋简体"/>
      <w:color w:val="000000"/>
      <w:sz w:val="24"/>
      <w:szCs w:val="24"/>
      <w:u w:val="none"/>
    </w:rPr>
  </w:style>
  <w:style w:type="character" w:customStyle="1" w:yozoId="4094" w:styleId="27">
    <w:name w:val="font01"/>
    <w:qFormat/>
    <w:basedOn w:val="10"/>
    <w:rPr>
      <w:rFonts w:ascii="方正小标宋简体" w:eastAsia="方正小标宋简体" w:cs="方正小标宋简体" w:hAnsi="方正小标宋简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customXml" Target="../customXml/item1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mpd="sng" cap="flat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mpd="sng" cap="flat">
          <a:solidFill>
            <a:schemeClr val="phClr"/>
          </a:solidFill>
          <a:prstDash val="solid"/>
          <a:round/>
        </a:ln>
        <a:ln w="38100" cmpd="sng" cap="flat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sx="100000" sy="100000" algn="b" rotWithShape="0" blurRad="40000" dist="20000" dir="5400000">
              <a:srgbClr val="000000">
                <a:alpha val="37647"/>
              </a:srgbClr>
            </a:outerShdw>
          </a:effectLst>
        </a:effectStyle>
        <a:effectStyle>
          <a:effectLst>
            <a:outerShdw sx="100000" sy="100000" algn="b" rotWithShape="0" blurRad="40000" dist="23000" dir="5400000">
              <a:srgbClr val="000000">
                <a:alpha val="34509"/>
              </a:srgbClr>
            </a:outerShdw>
          </a:effectLst>
        </a:effectStyle>
        <a:effectStyle>
          <a:effectLst>
            <a:outerShdw sx="100000" sy="100000" algn="b" rotWithShape="0" blurRad="40000" dist="23000" dir="540000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50000" r="50000" b="5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20D40600-A134-4A44-9980-B5EAE7E0E8CC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9</TotalTime>
  <Application>WPS_Yozo_Office9.0.7057.191ZH.S1</Application>
  <Pages>3</Pages>
  <Words>0</Words>
  <Characters>1743</Characters>
  <Lines>0</Lines>
  <Paragraphs>3</Paragraphs>
  <CharactersWithSpaces>2325</CharactersWithSpaces>
  <Company>微软中国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</dc:creator>
  <cp:lastModifiedBy>cwx</cp:lastModifiedBy>
  <cp:revision>48</cp:revision>
  <cp:lastPrinted>2022-08-02T07:36:00Z</cp:lastPrinted>
  <dcterms:created xsi:type="dcterms:W3CDTF">2019-01-29T06:11:00Z</dcterms:created>
  <dcterms:modified xsi:type="dcterms:W3CDTF">2026-08-18T06:46:49Z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2052-12.1.0.26895</vt:lpwstr>
  </property>
  <property fmtid="{D5CDD505-2E9C-101B-9397-08002B2CF9AE}" pid="3" name="ICV">
    <vt:lpwstr>1AE416BD57D54C7A8694217A573E5DD8_13</vt:lpwstr>
  </property>
  <property fmtid="{D5CDD505-2E9C-101B-9397-08002B2CF9AE}" pid="4" name="KSOTemplateDocerSaveRecord">
    <vt:lpwstr>eyJoZGlkIjoiY2RkM2JiMGRjYzliYzhiYjg1NjYzNDZlNDk2YTY4NDciLCJ1c2VySWQiOiI0ODUyNDQwNDUifQ==</vt:lpwstr>
  </property>
</Properties>
</file>